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F0CDF" w14:textId="77777777" w:rsidR="0008634A" w:rsidRDefault="0008634A" w:rsidP="009A3E97">
      <w:pPr>
        <w:pStyle w:val="NoSpacing"/>
      </w:pPr>
    </w:p>
    <w:p w14:paraId="11CC4556" w14:textId="77777777" w:rsidR="007B681B" w:rsidRDefault="007B681B" w:rsidP="009A3E97">
      <w:pPr>
        <w:pStyle w:val="NoSpacing"/>
      </w:pPr>
    </w:p>
    <w:p w14:paraId="03168F01" w14:textId="77777777" w:rsidR="007B681B" w:rsidRDefault="007B681B" w:rsidP="009A3E97">
      <w:pPr>
        <w:pStyle w:val="NoSpacing"/>
      </w:pPr>
    </w:p>
    <w:p w14:paraId="19CD8303" w14:textId="77777777" w:rsidR="007B681B" w:rsidRDefault="007B681B" w:rsidP="009A3E97">
      <w:pPr>
        <w:pStyle w:val="NoSpacing"/>
      </w:pPr>
    </w:p>
    <w:p w14:paraId="5ECCB132" w14:textId="5188A701" w:rsidR="00645F54" w:rsidRDefault="00645F54" w:rsidP="009A3E97">
      <w:pPr>
        <w:pStyle w:val="NoSpacing"/>
      </w:pPr>
      <w:r>
        <w:rPr>
          <w:noProof/>
        </w:rPr>
        <w:drawing>
          <wp:anchor distT="0" distB="0" distL="114300" distR="114300" simplePos="0" relativeHeight="251657216" behindDoc="0" locked="0" layoutInCell="1" allowOverlap="1" wp14:anchorId="379F82DB" wp14:editId="6688253E">
            <wp:simplePos x="0" y="0"/>
            <wp:positionH relativeFrom="column">
              <wp:posOffset>3476625</wp:posOffset>
            </wp:positionH>
            <wp:positionV relativeFrom="paragraph">
              <wp:posOffset>118110</wp:posOffset>
            </wp:positionV>
            <wp:extent cx="828675" cy="862330"/>
            <wp:effectExtent l="0" t="0" r="9525" b="0"/>
            <wp:wrapSquare wrapText="bothSides"/>
            <wp:docPr id="1148237786" name="Picture 1" descr="OPAL (Outdoor Play and Learn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AL (Outdoor Play and Learni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862330"/>
                    </a:xfrm>
                    <a:prstGeom prst="rect">
                      <a:avLst/>
                    </a:prstGeom>
                    <a:noFill/>
                    <a:ln>
                      <a:noFill/>
                    </a:ln>
                  </pic:spPr>
                </pic:pic>
              </a:graphicData>
            </a:graphic>
          </wp:anchor>
        </w:drawing>
      </w:r>
    </w:p>
    <w:p w14:paraId="5A6CC965" w14:textId="2A2DDA9A" w:rsidR="009A3E97" w:rsidRDefault="00F54E1B" w:rsidP="001A1910">
      <w:pPr>
        <w:pStyle w:val="NoSpacing"/>
        <w:ind w:left="4320" w:firstLine="720"/>
      </w:pPr>
      <w:r>
        <w:t>17</w:t>
      </w:r>
      <w:r w:rsidRPr="00F54E1B">
        <w:rPr>
          <w:vertAlign w:val="superscript"/>
        </w:rPr>
        <w:t>th</w:t>
      </w:r>
      <w:r>
        <w:t xml:space="preserve"> April 2026</w:t>
      </w:r>
    </w:p>
    <w:p w14:paraId="11D321FF" w14:textId="750268F4" w:rsidR="00F54E1B" w:rsidRDefault="00F54E1B" w:rsidP="00DE3D90">
      <w:pPr>
        <w:pStyle w:val="NoSpacing"/>
      </w:pPr>
      <w:r>
        <w:t>Dear Parents and Carers</w:t>
      </w:r>
    </w:p>
    <w:p w14:paraId="7C0FA701" w14:textId="4BE511C3" w:rsidR="00F54E1B" w:rsidRPr="006B7735" w:rsidRDefault="00645F54" w:rsidP="00645F54">
      <w:pPr>
        <w:pStyle w:val="NoSpacing"/>
        <w:jc w:val="center"/>
        <w:rPr>
          <w:b/>
          <w:bCs/>
          <w:sz w:val="26"/>
          <w:szCs w:val="26"/>
        </w:rPr>
      </w:pPr>
      <w:r>
        <w:rPr>
          <w:b/>
          <w:bCs/>
          <w:sz w:val="26"/>
          <w:szCs w:val="26"/>
        </w:rPr>
        <w:t xml:space="preserve">                                                              </w:t>
      </w:r>
      <w:r w:rsidR="00F54E1B" w:rsidRPr="006B7735">
        <w:rPr>
          <w:b/>
          <w:bCs/>
          <w:sz w:val="26"/>
          <w:szCs w:val="26"/>
        </w:rPr>
        <w:t>OPAL LAUNCH</w:t>
      </w:r>
      <w:r w:rsidR="00CE7D17" w:rsidRPr="00CE7D17">
        <w:t xml:space="preserve"> </w:t>
      </w:r>
    </w:p>
    <w:p w14:paraId="69C87E99" w14:textId="77777777" w:rsidR="00F54E1B" w:rsidRDefault="00F54E1B" w:rsidP="00F54E1B">
      <w:pPr>
        <w:pStyle w:val="NoSpacing"/>
      </w:pPr>
    </w:p>
    <w:p w14:paraId="61E836EA" w14:textId="29940E9F" w:rsidR="00F54E1B" w:rsidRPr="00645F54" w:rsidRDefault="00F54E1B" w:rsidP="00F54E1B">
      <w:pPr>
        <w:pStyle w:val="NoSpacing"/>
        <w:rPr>
          <w:sz w:val="24"/>
          <w:szCs w:val="24"/>
        </w:rPr>
      </w:pPr>
      <w:r w:rsidRPr="00645F54">
        <w:rPr>
          <w:sz w:val="24"/>
          <w:szCs w:val="24"/>
        </w:rPr>
        <w:t>We are all getting ex</w:t>
      </w:r>
      <w:r w:rsidR="00E15ADC" w:rsidRPr="00645F54">
        <w:rPr>
          <w:sz w:val="24"/>
          <w:szCs w:val="24"/>
        </w:rPr>
        <w:t>cited and gearing up to launch OPAL at lunchtime, this will begin on Monday 27</w:t>
      </w:r>
      <w:r w:rsidR="00E15ADC" w:rsidRPr="00645F54">
        <w:rPr>
          <w:sz w:val="24"/>
          <w:szCs w:val="24"/>
          <w:vertAlign w:val="superscript"/>
        </w:rPr>
        <w:t>th</w:t>
      </w:r>
      <w:r w:rsidR="00E15ADC" w:rsidRPr="00645F54">
        <w:rPr>
          <w:sz w:val="24"/>
          <w:szCs w:val="24"/>
        </w:rPr>
        <w:t xml:space="preserve"> April! We really appreciate all the support you have given us in starting this exciting journey and </w:t>
      </w:r>
      <w:r w:rsidR="00DE2BCB" w:rsidRPr="00645F54">
        <w:rPr>
          <w:sz w:val="24"/>
          <w:szCs w:val="24"/>
        </w:rPr>
        <w:t xml:space="preserve">with the donation of loose parts.  We hope you will continue to donate things to us to support play. </w:t>
      </w:r>
    </w:p>
    <w:p w14:paraId="4C585809" w14:textId="329FBA69" w:rsidR="00DE2BCB" w:rsidRPr="00645F54" w:rsidRDefault="00DE2BCB" w:rsidP="00F54E1B">
      <w:pPr>
        <w:pStyle w:val="NoSpacing"/>
        <w:rPr>
          <w:sz w:val="24"/>
          <w:szCs w:val="24"/>
        </w:rPr>
      </w:pPr>
    </w:p>
    <w:p w14:paraId="774CF8C5" w14:textId="77777777" w:rsidR="00B506B9" w:rsidRPr="00645F54" w:rsidRDefault="00B506B9" w:rsidP="00B506B9">
      <w:pPr>
        <w:pStyle w:val="NoSpacing"/>
        <w:rPr>
          <w:sz w:val="24"/>
          <w:szCs w:val="24"/>
        </w:rPr>
      </w:pPr>
      <w:r w:rsidRPr="00B506B9">
        <w:rPr>
          <w:sz w:val="24"/>
          <w:szCs w:val="24"/>
        </w:rPr>
        <w:t>We are writing to share our updated Play Policy, which supports our OPAL vision, alongside our revised First Aid Policy that reflects the same principles of high</w:t>
      </w:r>
      <w:r w:rsidRPr="00B506B9">
        <w:rPr>
          <w:sz w:val="24"/>
          <w:szCs w:val="24"/>
        </w:rPr>
        <w:noBreakHyphen/>
        <w:t>quality play.</w:t>
      </w:r>
    </w:p>
    <w:p w14:paraId="28FE0469" w14:textId="77777777" w:rsidR="006B7735" w:rsidRPr="00B506B9" w:rsidRDefault="006B7735" w:rsidP="00B506B9">
      <w:pPr>
        <w:pStyle w:val="NoSpacing"/>
        <w:rPr>
          <w:sz w:val="24"/>
          <w:szCs w:val="24"/>
        </w:rPr>
      </w:pPr>
    </w:p>
    <w:p w14:paraId="66B61E9D" w14:textId="75403F09" w:rsidR="006B7735" w:rsidRPr="00B506B9" w:rsidRDefault="00B506B9" w:rsidP="00B506B9">
      <w:pPr>
        <w:pStyle w:val="NoSpacing"/>
        <w:rPr>
          <w:sz w:val="24"/>
          <w:szCs w:val="24"/>
        </w:rPr>
      </w:pPr>
      <w:r w:rsidRPr="00B506B9">
        <w:rPr>
          <w:sz w:val="24"/>
          <w:szCs w:val="24"/>
        </w:rPr>
        <w:t xml:space="preserve">We recognise that minor accidents such as cuts, grazes and bruises are a natural part of children’s everyday experiences as they learn, explore and play. When these occur, children will always be given care, reassurance and TLC as needed. In most cases, children </w:t>
      </w:r>
      <w:proofErr w:type="gramStart"/>
      <w:r w:rsidRPr="00B506B9">
        <w:rPr>
          <w:sz w:val="24"/>
          <w:szCs w:val="24"/>
        </w:rPr>
        <w:t>are able to</w:t>
      </w:r>
      <w:proofErr w:type="gramEnd"/>
      <w:r w:rsidRPr="00B506B9">
        <w:rPr>
          <w:sz w:val="24"/>
          <w:szCs w:val="24"/>
        </w:rPr>
        <w:t xml:space="preserve"> manage small knocks and quickly return to their play. Any more serious incidents will, of course, be dealt with in line with our First Aid Policy and children will be supported by one of our trained first aiders.</w:t>
      </w:r>
    </w:p>
    <w:p w14:paraId="4D188063" w14:textId="77777777" w:rsidR="00B506B9" w:rsidRPr="00645F54" w:rsidRDefault="00B506B9" w:rsidP="00B506B9">
      <w:pPr>
        <w:pStyle w:val="NoSpacing"/>
        <w:rPr>
          <w:sz w:val="24"/>
          <w:szCs w:val="24"/>
        </w:rPr>
      </w:pPr>
      <w:r w:rsidRPr="00B506B9">
        <w:rPr>
          <w:sz w:val="24"/>
          <w:szCs w:val="24"/>
        </w:rPr>
        <w:t>To allow our play leaders to focus fully on engaging with and supervising children during playtimes, we will no longer be issuing ‘ouches’ for very minor incidents. We believe this enables staff to provide the best possible play support while still ensuring children’s wellbeing is prioritised.</w:t>
      </w:r>
    </w:p>
    <w:p w14:paraId="0B44108A" w14:textId="77777777" w:rsidR="006B7735" w:rsidRPr="00B506B9" w:rsidRDefault="006B7735" w:rsidP="00B506B9">
      <w:pPr>
        <w:pStyle w:val="NoSpacing"/>
        <w:rPr>
          <w:sz w:val="24"/>
          <w:szCs w:val="24"/>
        </w:rPr>
      </w:pPr>
    </w:p>
    <w:p w14:paraId="40022889" w14:textId="77777777" w:rsidR="00B506B9" w:rsidRPr="00B506B9" w:rsidRDefault="00B506B9" w:rsidP="00B506B9">
      <w:pPr>
        <w:pStyle w:val="NoSpacing"/>
        <w:rPr>
          <w:sz w:val="24"/>
          <w:szCs w:val="24"/>
        </w:rPr>
      </w:pPr>
      <w:r w:rsidRPr="00B506B9">
        <w:rPr>
          <w:sz w:val="24"/>
          <w:szCs w:val="24"/>
        </w:rPr>
        <w:t>As part of our OPAL vision, children will be playing outside in all weathers whenever possible. We kindly ask that you ensure your child comes to school suitably dressed for outdoor play, particularly with waterproof clothing such as puddle suits or waterproof coats. Fleeces or padded coats alone are not sufficient in wet weather.</w:t>
      </w:r>
    </w:p>
    <w:p w14:paraId="2DD9F00E" w14:textId="77777777" w:rsidR="00B506B9" w:rsidRPr="00B506B9" w:rsidRDefault="00B506B9" w:rsidP="00B506B9">
      <w:pPr>
        <w:pStyle w:val="NoSpacing"/>
        <w:rPr>
          <w:sz w:val="24"/>
          <w:szCs w:val="24"/>
        </w:rPr>
      </w:pPr>
      <w:r w:rsidRPr="00B506B9">
        <w:rPr>
          <w:sz w:val="24"/>
          <w:szCs w:val="24"/>
        </w:rPr>
        <w:t>Children will also be accessing all areas of the school grounds. As a precaution, we ask that parents regularly check their child for ticks after school to ensure they remain tick</w:t>
      </w:r>
      <w:r w:rsidRPr="00B506B9">
        <w:rPr>
          <w:sz w:val="24"/>
          <w:szCs w:val="24"/>
        </w:rPr>
        <w:noBreakHyphen/>
        <w:t>free.</w:t>
      </w:r>
    </w:p>
    <w:p w14:paraId="1AB502D0" w14:textId="77777777" w:rsidR="00AE03B1" w:rsidRPr="00645F54" w:rsidRDefault="00AE03B1" w:rsidP="00F54E1B">
      <w:pPr>
        <w:pStyle w:val="NoSpacing"/>
        <w:rPr>
          <w:sz w:val="24"/>
          <w:szCs w:val="24"/>
        </w:rPr>
      </w:pPr>
    </w:p>
    <w:p w14:paraId="1793D095" w14:textId="7A9F42C6" w:rsidR="00AE03B1" w:rsidRPr="00645F54" w:rsidRDefault="00AE03B1" w:rsidP="00F54E1B">
      <w:pPr>
        <w:pStyle w:val="NoSpacing"/>
        <w:rPr>
          <w:sz w:val="24"/>
          <w:szCs w:val="24"/>
        </w:rPr>
      </w:pPr>
      <w:r w:rsidRPr="00645F54">
        <w:rPr>
          <w:sz w:val="24"/>
          <w:szCs w:val="24"/>
        </w:rPr>
        <w:t xml:space="preserve">We know that the children are really excited about </w:t>
      </w:r>
      <w:r w:rsidR="00C363A8" w:rsidRPr="00645F54">
        <w:rPr>
          <w:sz w:val="24"/>
          <w:szCs w:val="24"/>
        </w:rPr>
        <w:t xml:space="preserve">OPAL and we have shared with them what will be available to them shortly.  Next week we will be discussing the </w:t>
      </w:r>
      <w:r w:rsidR="002B42D6" w:rsidRPr="00645F54">
        <w:rPr>
          <w:sz w:val="24"/>
          <w:szCs w:val="24"/>
        </w:rPr>
        <w:t xml:space="preserve">benefits of all the different aspects of the play equipment as well as </w:t>
      </w:r>
      <w:r w:rsidR="004929E5" w:rsidRPr="00645F54">
        <w:rPr>
          <w:sz w:val="24"/>
          <w:szCs w:val="24"/>
        </w:rPr>
        <w:t>managing expectations.  These will be shared with the children before its launch.</w:t>
      </w:r>
    </w:p>
    <w:p w14:paraId="66D9A3CA" w14:textId="77777777" w:rsidR="004929E5" w:rsidRPr="00645F54" w:rsidRDefault="004929E5" w:rsidP="00F54E1B">
      <w:pPr>
        <w:pStyle w:val="NoSpacing"/>
        <w:rPr>
          <w:sz w:val="24"/>
          <w:szCs w:val="24"/>
        </w:rPr>
      </w:pPr>
    </w:p>
    <w:p w14:paraId="6FF587CF" w14:textId="77DDDB7D" w:rsidR="004929E5" w:rsidRPr="00645F54" w:rsidRDefault="004929E5" w:rsidP="00F54E1B">
      <w:pPr>
        <w:pStyle w:val="NoSpacing"/>
        <w:rPr>
          <w:sz w:val="24"/>
          <w:szCs w:val="24"/>
        </w:rPr>
      </w:pPr>
      <w:r w:rsidRPr="00645F54">
        <w:rPr>
          <w:sz w:val="24"/>
          <w:szCs w:val="24"/>
        </w:rPr>
        <w:t>We are looking forward to sharing some photos with you soon so you can see what the children are enjoying at lunchtime.</w:t>
      </w:r>
    </w:p>
    <w:p w14:paraId="1A770C79" w14:textId="77777777" w:rsidR="009A3E97" w:rsidRPr="00645F54" w:rsidRDefault="009A3E97" w:rsidP="009A3E97">
      <w:pPr>
        <w:pStyle w:val="NoSpacing"/>
        <w:rPr>
          <w:sz w:val="24"/>
          <w:szCs w:val="24"/>
        </w:rPr>
      </w:pPr>
    </w:p>
    <w:p w14:paraId="4CB6F409" w14:textId="77777777" w:rsidR="006B7735" w:rsidRPr="00B506B9" w:rsidRDefault="006B7735" w:rsidP="006B7735">
      <w:pPr>
        <w:pStyle w:val="NoSpacing"/>
        <w:rPr>
          <w:sz w:val="24"/>
          <w:szCs w:val="24"/>
        </w:rPr>
      </w:pPr>
      <w:r w:rsidRPr="00B506B9">
        <w:rPr>
          <w:sz w:val="24"/>
          <w:szCs w:val="24"/>
        </w:rPr>
        <w:t>Thank you for your continued support in helping us provide rich, outdoor play experiences for all children.</w:t>
      </w:r>
    </w:p>
    <w:p w14:paraId="585040DC" w14:textId="299EAE96" w:rsidR="000914B5" w:rsidRDefault="00DE3D90" w:rsidP="00DE3D90">
      <w:pPr>
        <w:pStyle w:val="NormalWeb"/>
        <w:shd w:val="clear" w:color="auto" w:fill="FFFFFF"/>
        <w:spacing w:before="0" w:beforeAutospacing="0" w:after="0" w:afterAutospacing="0"/>
        <w:rPr>
          <w:rFonts w:asciiTheme="minorHAnsi" w:hAnsiTheme="minorHAnsi" w:cstheme="minorHAnsi"/>
          <w:color w:val="201F1E"/>
        </w:rPr>
      </w:pPr>
      <w:r>
        <w:rPr>
          <w:rFonts w:asciiTheme="minorHAnsi" w:hAnsiTheme="minorHAnsi" w:cstheme="minorHAnsi"/>
          <w:color w:val="201F1E"/>
        </w:rPr>
        <w:t>Kind Regards</w:t>
      </w:r>
    </w:p>
    <w:p w14:paraId="59C763D2" w14:textId="7DA9149C" w:rsidR="00DE3D90" w:rsidRDefault="00DE3D90" w:rsidP="00DE3D90">
      <w:pPr>
        <w:pStyle w:val="NormalWeb"/>
        <w:shd w:val="clear" w:color="auto" w:fill="FFFFFF"/>
        <w:spacing w:before="0" w:beforeAutospacing="0" w:after="0" w:afterAutospacing="0"/>
        <w:rPr>
          <w:rFonts w:asciiTheme="minorHAnsi" w:hAnsiTheme="minorHAnsi" w:cstheme="minorHAnsi"/>
          <w:color w:val="201F1E"/>
        </w:rPr>
      </w:pPr>
      <w:r>
        <w:rPr>
          <w:rFonts w:asciiTheme="minorHAnsi" w:hAnsiTheme="minorHAnsi" w:cstheme="minorHAnsi"/>
          <w:color w:val="201F1E"/>
        </w:rPr>
        <w:t>Mrs Emma Charles</w:t>
      </w:r>
    </w:p>
    <w:p w14:paraId="45D106A4" w14:textId="6A6CE511" w:rsidR="00DE3D90" w:rsidRPr="00DE3D90" w:rsidRDefault="00DE3D90" w:rsidP="00DE3D90">
      <w:pPr>
        <w:pStyle w:val="NormalWeb"/>
        <w:shd w:val="clear" w:color="auto" w:fill="FFFFFF"/>
        <w:spacing w:before="0" w:beforeAutospacing="0" w:after="0" w:afterAutospacing="0"/>
        <w:rPr>
          <w:rFonts w:asciiTheme="minorHAnsi" w:hAnsiTheme="minorHAnsi" w:cstheme="minorHAnsi"/>
          <w:color w:val="201F1E"/>
        </w:rPr>
      </w:pPr>
      <w:r>
        <w:rPr>
          <w:rFonts w:asciiTheme="minorHAnsi" w:hAnsiTheme="minorHAnsi" w:cstheme="minorHAnsi"/>
          <w:color w:val="201F1E"/>
        </w:rPr>
        <w:t>Headteacher</w:t>
      </w:r>
    </w:p>
    <w:sectPr w:rsidR="00DE3D90" w:rsidRPr="00DE3D90" w:rsidSect="000914B5">
      <w:headerReference w:type="even" r:id="rId9"/>
      <w:head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88DEE" w14:textId="77777777" w:rsidR="00D92CE6" w:rsidRDefault="00D92CE6" w:rsidP="0026186B">
      <w:pPr>
        <w:spacing w:after="0" w:line="240" w:lineRule="auto"/>
      </w:pPr>
      <w:r>
        <w:separator/>
      </w:r>
    </w:p>
  </w:endnote>
  <w:endnote w:type="continuationSeparator" w:id="0">
    <w:p w14:paraId="2A6FEFD7" w14:textId="77777777" w:rsidR="00D92CE6" w:rsidRDefault="00D92CE6" w:rsidP="0026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74E2A" w14:textId="77777777" w:rsidR="00D92CE6" w:rsidRDefault="00D92CE6" w:rsidP="0026186B">
      <w:pPr>
        <w:spacing w:after="0" w:line="240" w:lineRule="auto"/>
      </w:pPr>
      <w:r>
        <w:separator/>
      </w:r>
    </w:p>
  </w:footnote>
  <w:footnote w:type="continuationSeparator" w:id="0">
    <w:p w14:paraId="4B6D7DF1" w14:textId="77777777" w:rsidR="00D92CE6" w:rsidRDefault="00D92CE6" w:rsidP="0026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A6841" w14:textId="77777777" w:rsidR="00C81757" w:rsidRDefault="00D92CE6">
    <w:pPr>
      <w:pStyle w:val="Header"/>
    </w:pPr>
    <w:r>
      <w:rPr>
        <w:noProof/>
      </w:rPr>
      <w:pict w14:anchorId="6C93A0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442204" o:spid="_x0000_s1056" type="#_x0000_t75" style="position:absolute;margin-left:0;margin-top:0;width:595.3pt;height:841.75pt;z-index:-251657216;mso-position-horizontal:center;mso-position-horizontal-relative:margin;mso-position-vertical:center;mso-position-vertical-relative:margin" o:allowincell="f">
          <v:imagedata r:id="rId1" o:title="23617 Stoke Park Infant School Stationery_v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CE456" w14:textId="77777777" w:rsidR="008B5FAB" w:rsidRDefault="008B5FAB" w:rsidP="000914B5">
    <w:pPr>
      <w:pStyle w:val="Header"/>
      <w:tabs>
        <w:tab w:val="clear" w:pos="4513"/>
        <w:tab w:val="clear" w:pos="9026"/>
        <w:tab w:val="left" w:pos="247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5717E" w14:textId="77777777" w:rsidR="00C81757" w:rsidRDefault="00D92CE6">
    <w:pPr>
      <w:pStyle w:val="Header"/>
    </w:pPr>
    <w:r>
      <w:rPr>
        <w:noProof/>
      </w:rPr>
      <w:pict w14:anchorId="2800FE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442203" o:spid="_x0000_s1055" type="#_x0000_t75" style="position:absolute;margin-left:0;margin-top:0;width:595.3pt;height:841.75pt;z-index:-251658240;mso-position-horizontal:center;mso-position-horizontal-relative:margin;mso-position-vertical:center;mso-position-vertical-relative:margin" o:allowincell="f">
          <v:imagedata r:id="rId1" o:title="23617 Stoke Park Infant School Stationery_v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BE5D73"/>
    <w:multiLevelType w:val="hybridMultilevel"/>
    <w:tmpl w:val="92B6C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198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26F"/>
    <w:rsid w:val="0000176A"/>
    <w:rsid w:val="0001113B"/>
    <w:rsid w:val="00027FAA"/>
    <w:rsid w:val="00033DC8"/>
    <w:rsid w:val="00054AE4"/>
    <w:rsid w:val="000606C6"/>
    <w:rsid w:val="0008634A"/>
    <w:rsid w:val="000914B5"/>
    <w:rsid w:val="00094B42"/>
    <w:rsid w:val="000B5444"/>
    <w:rsid w:val="000E4111"/>
    <w:rsid w:val="000F46A4"/>
    <w:rsid w:val="00113F72"/>
    <w:rsid w:val="00140252"/>
    <w:rsid w:val="00147628"/>
    <w:rsid w:val="0016426E"/>
    <w:rsid w:val="001A1910"/>
    <w:rsid w:val="001A257C"/>
    <w:rsid w:val="001A404C"/>
    <w:rsid w:val="001B035F"/>
    <w:rsid w:val="001C01FE"/>
    <w:rsid w:val="001C4CE2"/>
    <w:rsid w:val="001E19D1"/>
    <w:rsid w:val="001E40B2"/>
    <w:rsid w:val="001F5E23"/>
    <w:rsid w:val="001F6E42"/>
    <w:rsid w:val="002064ED"/>
    <w:rsid w:val="0020726F"/>
    <w:rsid w:val="002118FB"/>
    <w:rsid w:val="00220D1A"/>
    <w:rsid w:val="00224E10"/>
    <w:rsid w:val="00225E99"/>
    <w:rsid w:val="00226F59"/>
    <w:rsid w:val="00231698"/>
    <w:rsid w:val="002431DD"/>
    <w:rsid w:val="002601DA"/>
    <w:rsid w:val="0026186B"/>
    <w:rsid w:val="00273814"/>
    <w:rsid w:val="002926F5"/>
    <w:rsid w:val="002B42D6"/>
    <w:rsid w:val="002C4C9E"/>
    <w:rsid w:val="002E0DA9"/>
    <w:rsid w:val="002E6B1D"/>
    <w:rsid w:val="002E73AB"/>
    <w:rsid w:val="003064BF"/>
    <w:rsid w:val="003103D2"/>
    <w:rsid w:val="00325575"/>
    <w:rsid w:val="0035404C"/>
    <w:rsid w:val="003674B4"/>
    <w:rsid w:val="00380DAB"/>
    <w:rsid w:val="003904B2"/>
    <w:rsid w:val="003C7449"/>
    <w:rsid w:val="003F25C2"/>
    <w:rsid w:val="003F60A8"/>
    <w:rsid w:val="00414F8A"/>
    <w:rsid w:val="00415055"/>
    <w:rsid w:val="0043664D"/>
    <w:rsid w:val="00443BFE"/>
    <w:rsid w:val="004613C1"/>
    <w:rsid w:val="004929E5"/>
    <w:rsid w:val="00497860"/>
    <w:rsid w:val="004B2AAA"/>
    <w:rsid w:val="004F0EFB"/>
    <w:rsid w:val="005646E4"/>
    <w:rsid w:val="00573D2A"/>
    <w:rsid w:val="005A4BC7"/>
    <w:rsid w:val="005A57F2"/>
    <w:rsid w:val="005C4647"/>
    <w:rsid w:val="005C5F38"/>
    <w:rsid w:val="005C6324"/>
    <w:rsid w:val="005C64D1"/>
    <w:rsid w:val="005E39AF"/>
    <w:rsid w:val="006301D9"/>
    <w:rsid w:val="0063105E"/>
    <w:rsid w:val="00643D10"/>
    <w:rsid w:val="00645F54"/>
    <w:rsid w:val="006664A5"/>
    <w:rsid w:val="006709DD"/>
    <w:rsid w:val="00685DDB"/>
    <w:rsid w:val="006B7735"/>
    <w:rsid w:val="00710831"/>
    <w:rsid w:val="00720F7F"/>
    <w:rsid w:val="00732FB7"/>
    <w:rsid w:val="00745864"/>
    <w:rsid w:val="00750164"/>
    <w:rsid w:val="00764E5D"/>
    <w:rsid w:val="007703C9"/>
    <w:rsid w:val="00773E6E"/>
    <w:rsid w:val="007B681B"/>
    <w:rsid w:val="007D3074"/>
    <w:rsid w:val="007D3DA5"/>
    <w:rsid w:val="007F0695"/>
    <w:rsid w:val="007F16BB"/>
    <w:rsid w:val="00802C92"/>
    <w:rsid w:val="00814DFB"/>
    <w:rsid w:val="00830657"/>
    <w:rsid w:val="00853BB6"/>
    <w:rsid w:val="0087421A"/>
    <w:rsid w:val="008A2EF6"/>
    <w:rsid w:val="008B5FAB"/>
    <w:rsid w:val="008C6BE5"/>
    <w:rsid w:val="008E5A83"/>
    <w:rsid w:val="008E6ED1"/>
    <w:rsid w:val="008E7AD8"/>
    <w:rsid w:val="00905188"/>
    <w:rsid w:val="009126EB"/>
    <w:rsid w:val="00916248"/>
    <w:rsid w:val="009204D0"/>
    <w:rsid w:val="00966E0D"/>
    <w:rsid w:val="00980854"/>
    <w:rsid w:val="009A3E97"/>
    <w:rsid w:val="009A4819"/>
    <w:rsid w:val="009B01C4"/>
    <w:rsid w:val="009D08A1"/>
    <w:rsid w:val="009E16A1"/>
    <w:rsid w:val="00A378F4"/>
    <w:rsid w:val="00A40DEA"/>
    <w:rsid w:val="00A63C99"/>
    <w:rsid w:val="00A85896"/>
    <w:rsid w:val="00AB6468"/>
    <w:rsid w:val="00AC0549"/>
    <w:rsid w:val="00AC5AFA"/>
    <w:rsid w:val="00AD4216"/>
    <w:rsid w:val="00AD43CB"/>
    <w:rsid w:val="00AE03B1"/>
    <w:rsid w:val="00AE10B5"/>
    <w:rsid w:val="00AE4EA8"/>
    <w:rsid w:val="00AE7B77"/>
    <w:rsid w:val="00AF01EF"/>
    <w:rsid w:val="00AF65E4"/>
    <w:rsid w:val="00B03306"/>
    <w:rsid w:val="00B06911"/>
    <w:rsid w:val="00B22C17"/>
    <w:rsid w:val="00B22D45"/>
    <w:rsid w:val="00B2502F"/>
    <w:rsid w:val="00B25D43"/>
    <w:rsid w:val="00B331DA"/>
    <w:rsid w:val="00B506B9"/>
    <w:rsid w:val="00B75C71"/>
    <w:rsid w:val="00B97AA8"/>
    <w:rsid w:val="00BA5D4B"/>
    <w:rsid w:val="00BE6E56"/>
    <w:rsid w:val="00BF15D1"/>
    <w:rsid w:val="00C05780"/>
    <w:rsid w:val="00C1086F"/>
    <w:rsid w:val="00C12401"/>
    <w:rsid w:val="00C15F5C"/>
    <w:rsid w:val="00C201B1"/>
    <w:rsid w:val="00C230B5"/>
    <w:rsid w:val="00C32033"/>
    <w:rsid w:val="00C335E1"/>
    <w:rsid w:val="00C363A8"/>
    <w:rsid w:val="00C64903"/>
    <w:rsid w:val="00C75B1A"/>
    <w:rsid w:val="00C81757"/>
    <w:rsid w:val="00C924E2"/>
    <w:rsid w:val="00CA63FE"/>
    <w:rsid w:val="00CC07B0"/>
    <w:rsid w:val="00CE6D40"/>
    <w:rsid w:val="00CE70C9"/>
    <w:rsid w:val="00CE7D17"/>
    <w:rsid w:val="00CF20D7"/>
    <w:rsid w:val="00D329B4"/>
    <w:rsid w:val="00D41422"/>
    <w:rsid w:val="00D427BA"/>
    <w:rsid w:val="00D76394"/>
    <w:rsid w:val="00D92CE6"/>
    <w:rsid w:val="00DA7BEA"/>
    <w:rsid w:val="00DC3EA1"/>
    <w:rsid w:val="00DC46AF"/>
    <w:rsid w:val="00DC503E"/>
    <w:rsid w:val="00DD3DE2"/>
    <w:rsid w:val="00DD5CFB"/>
    <w:rsid w:val="00DE2BCB"/>
    <w:rsid w:val="00DE3D90"/>
    <w:rsid w:val="00DE4ACE"/>
    <w:rsid w:val="00DF0F71"/>
    <w:rsid w:val="00E054C2"/>
    <w:rsid w:val="00E06BB3"/>
    <w:rsid w:val="00E15ADC"/>
    <w:rsid w:val="00E17504"/>
    <w:rsid w:val="00E34C1A"/>
    <w:rsid w:val="00E64C75"/>
    <w:rsid w:val="00E77783"/>
    <w:rsid w:val="00E93E89"/>
    <w:rsid w:val="00EA5E48"/>
    <w:rsid w:val="00ED29CB"/>
    <w:rsid w:val="00EE4769"/>
    <w:rsid w:val="00F036D2"/>
    <w:rsid w:val="00F10D26"/>
    <w:rsid w:val="00F1120E"/>
    <w:rsid w:val="00F14DE5"/>
    <w:rsid w:val="00F1560F"/>
    <w:rsid w:val="00F21D60"/>
    <w:rsid w:val="00F52EC6"/>
    <w:rsid w:val="00F53329"/>
    <w:rsid w:val="00F54E1B"/>
    <w:rsid w:val="00F62C16"/>
    <w:rsid w:val="00F70BF4"/>
    <w:rsid w:val="00FA1E63"/>
    <w:rsid w:val="00FD4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D9536"/>
  <w15:docId w15:val="{CFC47DC9-EE90-455E-A8B8-91937D4E8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86B"/>
  </w:style>
  <w:style w:type="paragraph" w:styleId="Footer">
    <w:name w:val="footer"/>
    <w:basedOn w:val="Normal"/>
    <w:link w:val="FooterChar"/>
    <w:uiPriority w:val="99"/>
    <w:unhideWhenUsed/>
    <w:rsid w:val="00261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86B"/>
  </w:style>
  <w:style w:type="paragraph" w:styleId="NoSpacing">
    <w:name w:val="No Spacing"/>
    <w:uiPriority w:val="1"/>
    <w:qFormat/>
    <w:rsid w:val="009A3E97"/>
    <w:pPr>
      <w:spacing w:after="0" w:line="240" w:lineRule="auto"/>
    </w:pPr>
  </w:style>
  <w:style w:type="paragraph" w:styleId="NormalWeb">
    <w:name w:val="Normal (Web)"/>
    <w:basedOn w:val="Normal"/>
    <w:uiPriority w:val="99"/>
    <w:unhideWhenUsed/>
    <w:rsid w:val="009A3E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D08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8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06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charles\Downloads\Stoke%20Park%20Infant%20School_lh%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BA3B5-CB88-4D80-A21D-823867C17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Stoke Park Infant School_lh (1)</Template>
  <TotalTime>0</TotalTime>
  <Pages>1</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echarles</dc:creator>
  <cp:lastModifiedBy>Emma Charles</cp:lastModifiedBy>
  <cp:revision>2</cp:revision>
  <cp:lastPrinted>2021-11-12T15:47:00Z</cp:lastPrinted>
  <dcterms:created xsi:type="dcterms:W3CDTF">2026-04-15T13:48:00Z</dcterms:created>
  <dcterms:modified xsi:type="dcterms:W3CDTF">2026-04-15T13:48:00Z</dcterms:modified>
</cp:coreProperties>
</file>